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F8DF6F" w14:textId="77777777" w:rsidR="007C5C69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2EA09ABD" w14:textId="77777777" w:rsidR="007C5C69" w:rsidRDefault="007C5C69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27F9D20A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25D1056" w14:textId="77777777" w:rsidR="007C5C69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9E9E" w14:textId="77777777" w:rsidR="007C5C69" w:rsidRPr="00D635C4" w:rsidRDefault="007C5C69" w:rsidP="00DE68A0">
            <w:pPr>
              <w:bidi w:val="0"/>
            </w:pPr>
          </w:p>
        </w:tc>
      </w:tr>
      <w:tr w:rsidR="007548B0" w14:paraId="1777CC31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5FB9DC7" w14:textId="77777777" w:rsidR="007C5C69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B476" w14:textId="017C1F53" w:rsidR="007C5C69" w:rsidRPr="00D635C4" w:rsidRDefault="005735AD" w:rsidP="00E70C51">
            <w:pPr>
              <w:bidi w:val="0"/>
              <w:jc w:val="right"/>
            </w:pPr>
            <w:r>
              <w:rPr>
                <w:rFonts w:hint="cs"/>
                <w:rtl/>
              </w:rPr>
              <w:t xml:space="preserve">   מכס נתב"ג                    </w:t>
            </w:r>
          </w:p>
        </w:tc>
      </w:tr>
      <w:tr w:rsidR="007548B0" w14:paraId="7A414B22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9E1258D" w14:textId="77777777" w:rsidR="007C5C69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8370" w14:textId="682B8DF4" w:rsidR="007C5C69" w:rsidRDefault="005735AD" w:rsidP="00DE68A0">
            <w:r>
              <w:rPr>
                <w:rFonts w:hint="cs"/>
                <w:rtl/>
              </w:rPr>
              <w:t>8/12/26</w:t>
            </w:r>
          </w:p>
        </w:tc>
      </w:tr>
    </w:tbl>
    <w:p w14:paraId="35EC4379" w14:textId="77777777" w:rsidR="007C5C69" w:rsidRDefault="007C5C69" w:rsidP="00222867">
      <w:pPr>
        <w:rPr>
          <w:rtl/>
        </w:rPr>
      </w:pPr>
    </w:p>
    <w:p w14:paraId="43E556FE" w14:textId="77777777" w:rsidR="007C5C69" w:rsidRDefault="007C5C69" w:rsidP="00222867">
      <w:pPr>
        <w:rPr>
          <w:rtl/>
        </w:rPr>
      </w:pPr>
    </w:p>
    <w:p w14:paraId="5047268A" w14:textId="77777777" w:rsidR="007C5C69" w:rsidRDefault="007C5C69" w:rsidP="00222867">
      <w:pPr>
        <w:rPr>
          <w:rtl/>
        </w:rPr>
      </w:pPr>
    </w:p>
    <w:p w14:paraId="549E54EC" w14:textId="77777777" w:rsidR="007C5C69" w:rsidRDefault="007C5C69" w:rsidP="00222867">
      <w:pPr>
        <w:rPr>
          <w:rtl/>
        </w:rPr>
      </w:pPr>
    </w:p>
    <w:p w14:paraId="592CC4F0" w14:textId="77777777" w:rsidR="007C5C69" w:rsidRDefault="007C5C69" w:rsidP="00222867">
      <w:pPr>
        <w:rPr>
          <w:rtl/>
        </w:rPr>
      </w:pPr>
    </w:p>
    <w:p w14:paraId="258C17E9" w14:textId="77777777" w:rsidR="007C5C69" w:rsidRDefault="007C5C69" w:rsidP="00222867">
      <w:pPr>
        <w:rPr>
          <w:rtl/>
        </w:rPr>
      </w:pPr>
    </w:p>
    <w:p w14:paraId="0A7E0EA1" w14:textId="77777777" w:rsidR="007C5C69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2103E6D2" w14:textId="77777777" w:rsidR="007C5C69" w:rsidRDefault="007C5C69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2DBABFD6" w14:textId="77777777" w:rsidR="007C5C69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705E3B66" w14:textId="77777777" w:rsidR="007C5C69" w:rsidRPr="00AF57E9" w:rsidRDefault="007C5C69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73A55D00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A199CE8" w14:textId="77777777" w:rsidR="007C5C69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1FC5DED0" w14:textId="77777777" w:rsidTr="005735AD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DB858" w14:textId="10A5A869" w:rsidR="007C5C69" w:rsidRPr="00AF57E9" w:rsidRDefault="005735AD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5735A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חב</w:t>
            </w:r>
            <w:r w:rsidR="00AE7C4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' </w:t>
            </w:r>
            <w:proofErr w:type="spellStart"/>
            <w:r w:rsidRPr="005735A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="000015E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 w:rsidRPr="005735A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לטיפס</w:t>
            </w:r>
            <w:proofErr w:type="spellEnd"/>
            <w:r w:rsidRPr="005735A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נבחרה לספק את שירותי ההסעדה הטכנולוגים לגורמי חוץ עבור רשות שדות התעופה </w:t>
            </w:r>
            <w:r w:rsidR="000015E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עפ"י </w:t>
            </w:r>
            <w:r w:rsidRPr="005735A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המפורט במכתב המצור</w:t>
            </w:r>
            <w:r w:rsidR="000015E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ף </w:t>
            </w:r>
            <w:r w:rsidRPr="005735A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מיום 6/11/22 בסעיף 2.</w:t>
            </w:r>
          </w:p>
        </w:tc>
      </w:tr>
      <w:tr w:rsidR="007548B0" w14:paraId="29591FC7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990C" w14:textId="2F1FDA29" w:rsidR="007C5C69" w:rsidRPr="005735AD" w:rsidRDefault="005735AD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5735A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בנוסף מצורף מכתבו של מר כפיר חן בעניין זכותם עובדי מכס </w:t>
            </w:r>
            <w:proofErr w:type="spellStart"/>
            <w:r w:rsidRPr="005735A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בתב"ג</w:t>
            </w:r>
            <w:proofErr w:type="spellEnd"/>
            <w:r w:rsidRPr="005735A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להנפקת תלושי מזון כפי המפורט.</w:t>
            </w:r>
          </w:p>
        </w:tc>
      </w:tr>
      <w:tr w:rsidR="007548B0" w14:paraId="2EFA4AEF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D488" w14:textId="77777777" w:rsidR="007C5C69" w:rsidRPr="00AF57E9" w:rsidRDefault="007C5C6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16EB3F49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9162" w14:textId="77777777" w:rsidR="007C5C69" w:rsidRPr="00AF57E9" w:rsidRDefault="007C5C6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237787B2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8F76" w14:textId="77777777" w:rsidR="007C5C69" w:rsidRPr="00AF57E9" w:rsidRDefault="007C5C6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3B9D8BBC" w14:textId="77777777" w:rsidR="007C5C69" w:rsidRPr="00AF57E9" w:rsidRDefault="007C5C69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26067D7F" w14:textId="77777777" w:rsidR="007C5C69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62092E93" w14:textId="77777777" w:rsidR="007C5C69" w:rsidRPr="00AF57E9" w:rsidRDefault="007C5C6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154CBB82" w14:textId="77777777" w:rsidR="007C5C69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3BC2389A" w14:textId="77777777" w:rsidR="007C5C69" w:rsidRPr="00AF57E9" w:rsidRDefault="007C5C6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29A1780F" w14:textId="77777777" w:rsidTr="00222867">
        <w:tc>
          <w:tcPr>
            <w:tcW w:w="3085" w:type="dxa"/>
            <w:hideMark/>
          </w:tcPr>
          <w:p w14:paraId="250245A3" w14:textId="77777777" w:rsidR="007C5C69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633641F3" w14:textId="68D53713" w:rsidR="007C5C69" w:rsidRPr="00AF57E9" w:rsidRDefault="005735AD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338CE8E9" w14:textId="77777777" w:rsidR="007C5C69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3FD0001F" w14:textId="77777777" w:rsidR="007C5C69" w:rsidRPr="00AF57E9" w:rsidRDefault="007C5C6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3287A646" w14:textId="77777777" w:rsidR="007C5C69" w:rsidRPr="00AF57E9" w:rsidRDefault="007C5C69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14:paraId="0881743E" w14:textId="77777777" w:rsidTr="00222867">
        <w:tc>
          <w:tcPr>
            <w:tcW w:w="2698" w:type="dxa"/>
            <w:shd w:val="clear" w:color="auto" w:fill="E6E6E6"/>
            <w:hideMark/>
          </w:tcPr>
          <w:p w14:paraId="1902A891" w14:textId="77777777" w:rsidR="007C5C69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1609940D" w14:textId="391908BC" w:rsidR="007C5C69" w:rsidRPr="00AF57E9" w:rsidRDefault="005735A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proofErr w:type="spellStart"/>
            <w:r w:rsidRPr="005735A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מולטיפס</w:t>
            </w:r>
            <w:proofErr w:type="spellEnd"/>
            <w:r w:rsidRPr="005735A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בע"מ</w:t>
            </w:r>
          </w:p>
        </w:tc>
      </w:tr>
      <w:tr w:rsidR="007548B0" w14:paraId="43C742C8" w14:textId="77777777" w:rsidTr="00222867">
        <w:tc>
          <w:tcPr>
            <w:tcW w:w="2698" w:type="dxa"/>
            <w:shd w:val="clear" w:color="auto" w:fill="E6E6E6"/>
            <w:hideMark/>
          </w:tcPr>
          <w:p w14:paraId="695526DE" w14:textId="77777777" w:rsidR="007C5C69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02C10345" w14:textId="77777777" w:rsidR="007C5C69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41A721C4" w14:textId="3F46A9F3" w:rsidR="007C5C69" w:rsidRPr="00AF57E9" w:rsidRDefault="005735A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5735A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513110452</w:t>
            </w:r>
          </w:p>
        </w:tc>
      </w:tr>
      <w:tr w:rsidR="007548B0" w14:paraId="46E90DA8" w14:textId="77777777" w:rsidTr="00222867">
        <w:tc>
          <w:tcPr>
            <w:tcW w:w="2698" w:type="dxa"/>
            <w:shd w:val="clear" w:color="auto" w:fill="E6E6E6"/>
            <w:hideMark/>
          </w:tcPr>
          <w:p w14:paraId="4E59D6AF" w14:textId="77777777" w:rsidR="007C5C69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678DE438" w14:textId="77777777" w:rsidR="007C5C69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497920B8" w14:textId="77777777" w:rsidR="007C5C69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1DC045CE" w14:textId="77777777" w:rsidTr="00222867">
        <w:tc>
          <w:tcPr>
            <w:tcW w:w="2698" w:type="dxa"/>
            <w:shd w:val="clear" w:color="auto" w:fill="E6E6E6"/>
            <w:hideMark/>
          </w:tcPr>
          <w:p w14:paraId="75BDC590" w14:textId="77777777" w:rsidR="007C5C69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0C5115DC" w14:textId="3F851F8C" w:rsidR="007C5C69" w:rsidRPr="00AF57E9" w:rsidRDefault="000015E6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4,321,368 ₪ כולל מע"מ</w:t>
            </w:r>
          </w:p>
        </w:tc>
      </w:tr>
      <w:tr w:rsidR="007548B0" w14:paraId="4474D7D3" w14:textId="77777777" w:rsidTr="00222867">
        <w:tc>
          <w:tcPr>
            <w:tcW w:w="2698" w:type="dxa"/>
            <w:shd w:val="clear" w:color="auto" w:fill="E6E6E6"/>
            <w:hideMark/>
          </w:tcPr>
          <w:p w14:paraId="7442C21B" w14:textId="77777777" w:rsidR="007C5C69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401D7095" w14:textId="7C52499D" w:rsidR="007C5C69" w:rsidRPr="00AF57E9" w:rsidRDefault="005735A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5735A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1/2026-12/2026 ממליצה על היערכות לשנתיים שנת 2026 ו- 2027 ולא לשנה אחת בלבד.</w:t>
            </w:r>
          </w:p>
        </w:tc>
      </w:tr>
    </w:tbl>
    <w:p w14:paraId="51888F5F" w14:textId="77777777" w:rsidR="007C5C69" w:rsidRPr="00AF57E9" w:rsidRDefault="007C5C69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7EF1018E" w14:textId="77777777" w:rsidR="007C5C69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7ED5A0D0" w14:textId="77777777" w:rsidR="007C5C69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6487520F" w14:textId="77777777" w:rsidR="007C5C69" w:rsidRPr="00AF57E9" w:rsidRDefault="007C5C6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3663E516" w14:textId="77777777" w:rsidR="007C5C69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31585C74" w14:textId="77777777" w:rsidR="007C5C69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25DF915A" w14:textId="77777777" w:rsidR="007C5C69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0CD800EA" w14:textId="77777777" w:rsidR="007C5C69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55A7D4F7" w14:textId="77777777" w:rsidR="007C5C69" w:rsidRPr="00AF57E9" w:rsidRDefault="007C5C6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3BA45E2E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FE45" w14:textId="41AE7DC9" w:rsidR="007C5C69" w:rsidRPr="00AF57E9" w:rsidRDefault="00AE7C4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עובדי מכס נתב"ג מתוגמלים בסך של ארוחה וחצי עבור 20 ימים בכל חודש.</w:t>
            </w:r>
          </w:p>
        </w:tc>
      </w:tr>
      <w:tr w:rsidR="007548B0" w14:paraId="2E12B11D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DEA2" w14:textId="4942FBE2" w:rsidR="007C5C69" w:rsidRPr="00AF57E9" w:rsidRDefault="00AE7C4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בהתאם למכתב מטעם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רש"ת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מיום 6/11/22 אנו נדרשים לשינוי תפעולי והתנהלות טעינת הארוחות מתבצעת מול חב'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מולטיפס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  <w:tr w:rsidR="007548B0" w14:paraId="031B1A57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FCBA" w14:textId="77777777" w:rsidR="007C5C69" w:rsidRDefault="00AE7C4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תגמול הארוחות ניתן בערך כספי, כל זאת החל מחודש פברואר 23. </w:t>
            </w:r>
          </w:p>
          <w:p w14:paraId="0E73499A" w14:textId="714A11D6" w:rsidR="00AE7C46" w:rsidRDefault="00AE7C4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שווי ארוחה וחצי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76</w:t>
            </w:r>
            <w:r w:rsidR="000015E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62</w:t>
            </w:r>
            <w:r w:rsidR="000015E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ש"ח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ליום עבור כל עובד.</w:t>
            </w:r>
          </w:p>
          <w:p w14:paraId="1E216B39" w14:textId="31E1AF38" w:rsidR="00AE7C46" w:rsidRPr="00AF57E9" w:rsidRDefault="00AE7C46" w:rsidP="00AE7C4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(חצי ארוחה) 25</w:t>
            </w:r>
            <w:r w:rsidR="000015E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54</w:t>
            </w:r>
            <w:r w:rsidR="000015E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ש"ח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+ 51</w:t>
            </w:r>
            <w:r w:rsidR="000015E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08</w:t>
            </w:r>
            <w:r w:rsidR="000015E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ש"ח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(ארוחה) </w:t>
            </w:r>
          </w:p>
        </w:tc>
      </w:tr>
      <w:tr w:rsidR="007548B0" w14:paraId="1D4771F0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2AA9" w14:textId="707EFF99" w:rsidR="00AE7C46" w:rsidRPr="00AF57E9" w:rsidRDefault="00AE7C46" w:rsidP="00AE7C4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(ימי עבודה בחודש) </w:t>
            </w:r>
            <w:r w:rsidR="00E70C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 20 </w:t>
            </w:r>
            <w:r w:rsidR="00E70C51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x</w:t>
            </w:r>
            <w:r w:rsidR="00E70C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76.62 שווי ארוחה ליום = סך המ</w:t>
            </w:r>
            <w:r w:rsidR="000015E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 w:rsidR="00E70C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טען  בכל חודש.</w:t>
            </w:r>
          </w:p>
        </w:tc>
      </w:tr>
      <w:tr w:rsidR="007548B0" w14:paraId="3F278B58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B4D1" w14:textId="0A55D1B6" w:rsidR="007C5C69" w:rsidRPr="00AF57E9" w:rsidRDefault="00E70C5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כל זאת בהתאם לעדכו</w:t>
            </w:r>
            <w:r w:rsidR="000015E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ן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המתקבל מר"שת מידי רבעון.</w:t>
            </w:r>
          </w:p>
        </w:tc>
      </w:tr>
      <w:tr w:rsidR="007548B0" w14:paraId="4E09BA37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8B81" w14:textId="6D0C0DE5" w:rsidR="007C5C69" w:rsidRPr="000015E6" w:rsidRDefault="000015E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כמות העובדים לשנת 2026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235 עובדים</w:t>
            </w:r>
          </w:p>
        </w:tc>
      </w:tr>
      <w:tr w:rsidR="007548B0" w14:paraId="4DECA6AF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AE9D" w14:textId="2800C7D9" w:rsidR="007C5C69" w:rsidRPr="00AF57E9" w:rsidRDefault="000015E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להלן התחשיב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235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X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76.62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X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20 = 360,114 ₪ לחודש כולל מע"מ, סה"כ לשנה 4,321,368 ₪ כולל מע"מ.</w:t>
            </w:r>
          </w:p>
        </w:tc>
      </w:tr>
      <w:tr w:rsidR="007548B0" w14:paraId="0523A9AF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65C3" w14:textId="69C9F790" w:rsidR="007C5C69" w:rsidRPr="00AF57E9" w:rsidRDefault="000015E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חשוב להדגיש כי בכל רבעון רשאי המפעיל לעדכן את התעריף.</w:t>
            </w:r>
          </w:p>
        </w:tc>
      </w:tr>
      <w:tr w:rsidR="007548B0" w14:paraId="31C11E6F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48C2" w14:textId="77777777" w:rsidR="007C5C69" w:rsidRPr="00AF57E9" w:rsidRDefault="007C5C6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6FE24B6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47A3" w14:textId="77777777" w:rsidR="007C5C69" w:rsidRPr="00AF57E9" w:rsidRDefault="007C5C6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7940EA4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348E" w14:textId="77777777" w:rsidR="007C5C69" w:rsidRPr="00AF57E9" w:rsidRDefault="007C5C6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6A3BE8BF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8883" w14:textId="77777777" w:rsidR="007C5C69" w:rsidRPr="00AF57E9" w:rsidRDefault="007C5C6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605BB27A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DB74" w14:textId="77777777" w:rsidR="007C5C69" w:rsidRPr="00AF57E9" w:rsidRDefault="007C5C6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F15F8B4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DB25" w14:textId="77777777" w:rsidR="007C5C69" w:rsidRPr="00AF57E9" w:rsidRDefault="007C5C6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275CE8F5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D833" w14:textId="77777777" w:rsidR="007C5C69" w:rsidRPr="00AF57E9" w:rsidRDefault="007C5C6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6A9B583F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BCF9" w14:textId="77777777" w:rsidR="007C5C69" w:rsidRPr="00AF57E9" w:rsidRDefault="007C5C6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2A2AC64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6724" w14:textId="77777777" w:rsidR="007C5C69" w:rsidRPr="00AF57E9" w:rsidRDefault="007C5C6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45BC49C6" w14:textId="77777777" w:rsidR="007C5C69" w:rsidRPr="00AF57E9" w:rsidRDefault="007C5C69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63671BC7" w14:textId="77777777" w:rsidR="007C5C69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05A17BE3" w14:textId="77777777" w:rsidR="007C5C69" w:rsidRPr="00AF57E9" w:rsidRDefault="007C5C6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1F1A57BC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50A4777A" w14:textId="77777777" w:rsidR="007C5C69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4C1D301C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554B" w14:textId="29D369AB" w:rsidR="007C5C69" w:rsidRPr="00AF57E9" w:rsidRDefault="00163A6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לימור אפרתי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ED26" w14:textId="77F81624" w:rsidR="007C5C69" w:rsidRPr="00AF57E9" w:rsidRDefault="00163A6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תחום רכש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888B" w14:textId="101806AF" w:rsidR="007C5C69" w:rsidRPr="00AF57E9" w:rsidRDefault="00163A6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לימור אפרתי</w:t>
            </w:r>
            <w:bookmarkStart w:id="0" w:name="_GoBack"/>
            <w:bookmarkEnd w:id="0"/>
          </w:p>
        </w:tc>
      </w:tr>
      <w:tr w:rsidR="007548B0" w14:paraId="65F18BD7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6CB866E" w14:textId="77777777" w:rsidR="007C5C69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8F0DECA" w14:textId="77777777" w:rsidR="007C5C69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B9FA107" w14:textId="77777777" w:rsidR="007C5C69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7E8EB282" w14:textId="77777777" w:rsidR="007C5C69" w:rsidRPr="00817FBA" w:rsidRDefault="007C5C69" w:rsidP="00222867"/>
    <w:sectPr w:rsidR="007C5C69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E0F6E" w14:textId="77777777" w:rsidR="004B105C" w:rsidRDefault="004B105C">
      <w:r>
        <w:separator/>
      </w:r>
    </w:p>
  </w:endnote>
  <w:endnote w:type="continuationSeparator" w:id="0">
    <w:p w14:paraId="3BBBB3B2" w14:textId="77777777" w:rsidR="004B105C" w:rsidRDefault="004B1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49505BA8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500C5F38" w14:textId="77777777" w:rsidR="007C5C69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05ADCDC6" w14:textId="77777777" w:rsidR="007C5C69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77BBE404" w14:textId="77777777" w:rsidR="007C5C69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902DC1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902DC1">
            <w:rPr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7E276B67" w14:textId="77777777" w:rsidR="007C5C69" w:rsidRPr="0098529F" w:rsidRDefault="007C5C69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41A5D372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2AD92502" w14:textId="77777777" w:rsidR="007C5C69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76D838F" w14:textId="77777777" w:rsidR="007C5C69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F5CE9E0" w14:textId="77777777" w:rsidR="007C5C69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A8529EA" w14:textId="77777777" w:rsidR="007C5C69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42F5DC92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11AD834D" w14:textId="77777777" w:rsidR="007C5C69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4892CE01" w14:textId="77777777" w:rsidR="007C5C69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6D1BAF91" w14:textId="77777777" w:rsidR="007C5C69" w:rsidRPr="00354861" w:rsidRDefault="007C5C69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1ADB9" w14:textId="77777777" w:rsidR="004B105C" w:rsidRDefault="004B105C">
      <w:r>
        <w:separator/>
      </w:r>
    </w:p>
  </w:footnote>
  <w:footnote w:type="continuationSeparator" w:id="0">
    <w:p w14:paraId="3BE1A22A" w14:textId="77777777" w:rsidR="004B105C" w:rsidRDefault="004B1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383A0455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4D84D639" w14:textId="77777777" w:rsidR="007C5C69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7C1B23D1" w14:textId="77777777" w:rsidR="007C5C69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702DA130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24C51104" w14:textId="77777777" w:rsidR="007C5C69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28245D42" wp14:editId="161A7DFA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372A7BA7" w14:textId="77777777" w:rsidR="007C5C69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73D68E28" w14:textId="77777777" w:rsidR="007C5C69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0918823B" w14:textId="77777777" w:rsidR="007C5C69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C48C1EA" w14:textId="77777777" w:rsidR="007C5C69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E43F57D" w14:textId="77777777" w:rsidR="007C5C69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5BB93698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18D940B" w14:textId="77777777" w:rsidR="007C5C69" w:rsidRPr="00D84715" w:rsidRDefault="007C5C6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F752929" w14:textId="77777777" w:rsidR="007C5C69" w:rsidRDefault="007C5C6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CB8E874" w14:textId="77777777" w:rsidR="007C5C69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CBA8CD2" w14:textId="77777777" w:rsidR="007C5C69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52CA41C4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B704B0B" w14:textId="77777777" w:rsidR="007C5C69" w:rsidRPr="00D84715" w:rsidRDefault="007C5C6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DFBDF6E" w14:textId="77777777" w:rsidR="007C5C69" w:rsidRPr="00D84715" w:rsidRDefault="007C5C6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2B7514E" w14:textId="77777777" w:rsidR="007C5C69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DB70F13" w14:textId="77777777" w:rsidR="007C5C69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20C22CEA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449CB54" w14:textId="77777777" w:rsidR="007C5C69" w:rsidRPr="00D84715" w:rsidRDefault="007C5C6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E0A282A" w14:textId="77777777" w:rsidR="007C5C69" w:rsidRPr="00D84715" w:rsidRDefault="007C5C6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6B39426" w14:textId="77777777" w:rsidR="007C5C69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24734D2" w14:textId="77777777" w:rsidR="007C5C69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6138385C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441D191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7C11893B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7CA894E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0024C54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33707EF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44D707C6" w14:textId="77777777" w:rsidR="007C5C69" w:rsidRPr="00D84715" w:rsidRDefault="007C5C69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B0"/>
    <w:rsid w:val="000015E6"/>
    <w:rsid w:val="00001D45"/>
    <w:rsid w:val="00163A64"/>
    <w:rsid w:val="002358B2"/>
    <w:rsid w:val="00336CDD"/>
    <w:rsid w:val="004B105C"/>
    <w:rsid w:val="005735AD"/>
    <w:rsid w:val="00614809"/>
    <w:rsid w:val="007548B0"/>
    <w:rsid w:val="007C5C69"/>
    <w:rsid w:val="00902DC1"/>
    <w:rsid w:val="00951E9D"/>
    <w:rsid w:val="009B6B29"/>
    <w:rsid w:val="009F7FB7"/>
    <w:rsid w:val="00A65CAD"/>
    <w:rsid w:val="00AE7C46"/>
    <w:rsid w:val="00CA1187"/>
    <w:rsid w:val="00CE0420"/>
    <w:rsid w:val="00E01049"/>
    <w:rsid w:val="00E7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AAE4E0"/>
  <w15:docId w15:val="{8C559A30-8CC6-4F5D-860A-8C95A1BC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18892E9D-AD3C-49BB-B73F-A80F9292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397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נילי דהאן</cp:lastModifiedBy>
  <cp:revision>2</cp:revision>
  <cp:lastPrinted>2025-12-15T09:56:00Z</cp:lastPrinted>
  <dcterms:created xsi:type="dcterms:W3CDTF">2025-12-15T09:56:00Z</dcterms:created>
  <dcterms:modified xsi:type="dcterms:W3CDTF">2025-12-15T09:56:00Z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